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F27" w:rsidRPr="00EE51E3" w:rsidRDefault="00EE51E3" w:rsidP="00EE51E3">
      <w:pPr>
        <w:jc w:val="center"/>
        <w:rPr>
          <w:b/>
          <w:sz w:val="52"/>
          <w:szCs w:val="52"/>
        </w:rPr>
      </w:pPr>
      <w:r w:rsidRPr="00EE51E3">
        <w:rPr>
          <w:b/>
          <w:sz w:val="52"/>
          <w:szCs w:val="52"/>
        </w:rPr>
        <w:t>Handleiding voor ouders:</w:t>
      </w:r>
    </w:p>
    <w:p w:rsidR="00EE51E3" w:rsidRDefault="00EE51E3" w:rsidP="00EE51E3">
      <w:pPr>
        <w:jc w:val="center"/>
        <w:rPr>
          <w:b/>
          <w:sz w:val="52"/>
          <w:szCs w:val="52"/>
        </w:rPr>
      </w:pPr>
      <w:r w:rsidRPr="00EE51E3">
        <w:rPr>
          <w:b/>
          <w:sz w:val="52"/>
          <w:szCs w:val="52"/>
        </w:rPr>
        <w:t>Inloggen op ISY</w:t>
      </w:r>
    </w:p>
    <w:p w:rsidR="00EE51E3" w:rsidRDefault="00EE51E3" w:rsidP="00EE51E3">
      <w:pPr>
        <w:jc w:val="center"/>
        <w:rPr>
          <w:b/>
          <w:sz w:val="52"/>
          <w:szCs w:val="52"/>
        </w:rPr>
      </w:pPr>
    </w:p>
    <w:p w:rsidR="00EE51E3" w:rsidRDefault="00EE51E3" w:rsidP="00EE51E3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Beste ouders, verzorgers,</w:t>
      </w:r>
    </w:p>
    <w:p w:rsidR="00EE51E3" w:rsidRDefault="00EE51E3" w:rsidP="00EE51E3">
      <w:pPr>
        <w:pStyle w:val="Geenafstand"/>
      </w:pPr>
      <w:r>
        <w:t xml:space="preserve">Wij merken de laatste tijd dat er behoorlijk wat ouders zijn die het aanmelden en inloggen bij ISY moeilijk vinden. Daarom is er deze handleiding. </w:t>
      </w:r>
    </w:p>
    <w:p w:rsidR="00EE51E3" w:rsidRDefault="00EE51E3" w:rsidP="00EE51E3">
      <w:pPr>
        <w:pStyle w:val="Geenafstand"/>
      </w:pPr>
      <w:r>
        <w:t>Met veel plaatjes wordt waarschijnlijk duidelijk waar je klikken moet of wat je moet typen en wat je vervolgens moet doen.</w:t>
      </w:r>
    </w:p>
    <w:p w:rsidR="00EE51E3" w:rsidRDefault="00EE51E3" w:rsidP="00EE51E3">
      <w:pPr>
        <w:pStyle w:val="Geenafstand"/>
      </w:pPr>
    </w:p>
    <w:p w:rsidR="005A4AD6" w:rsidRDefault="00EE51E3" w:rsidP="00BB32A7">
      <w:pPr>
        <w:pStyle w:val="Geenafstand"/>
        <w:numPr>
          <w:ilvl w:val="0"/>
          <w:numId w:val="1"/>
        </w:numPr>
      </w:pPr>
      <w:r>
        <w:t>Je kind bracht een brief mee waarin bijna onderin een code</w:t>
      </w:r>
      <w:r w:rsidR="005A4AD6">
        <w:t xml:space="preserve"> vermeld staat:</w:t>
      </w:r>
      <w:r w:rsidR="005A4AD6">
        <w:br/>
      </w:r>
      <w:r w:rsidR="00BB32A7">
        <w:rPr>
          <w:noProof/>
          <w:lang w:eastAsia="nl-NL"/>
        </w:rPr>
        <w:drawing>
          <wp:inline distT="0" distB="0" distL="0" distR="0" wp14:anchorId="19A45A1F" wp14:editId="5122045F">
            <wp:extent cx="4905375" cy="5359616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03731" cy="535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4AD6">
        <w:br/>
      </w:r>
      <w:r w:rsidR="00BB32A7">
        <w:br/>
      </w:r>
      <w:r w:rsidR="00BB32A7">
        <w:lastRenderedPageBreak/>
        <w:br/>
      </w:r>
    </w:p>
    <w:p w:rsidR="00D10B28" w:rsidRDefault="005F0C19" w:rsidP="00D10B28">
      <w:pPr>
        <w:pStyle w:val="Geenafstand"/>
        <w:numPr>
          <w:ilvl w:val="0"/>
          <w:numId w:val="1"/>
        </w:numPr>
      </w:pPr>
      <w:r>
        <w:t xml:space="preserve">Ga naar: </w:t>
      </w:r>
      <w:hyperlink r:id="rId7" w:history="1">
        <w:r w:rsidRPr="00B54AA3">
          <w:rPr>
            <w:rStyle w:val="Hyperlink"/>
          </w:rPr>
          <w:t>www.sbo-degriffel.isy-school.nl</w:t>
        </w:r>
      </w:hyperlink>
      <w:r>
        <w:br/>
      </w:r>
      <w:r>
        <w:br/>
      </w:r>
      <w:r w:rsidR="00D10B28">
        <w:rPr>
          <w:noProof/>
          <w:lang w:eastAsia="nl-NL"/>
        </w:rPr>
        <w:drawing>
          <wp:inline distT="0" distB="0" distL="0" distR="0">
            <wp:extent cx="5760720" cy="4113912"/>
            <wp:effectExtent l="0" t="0" r="0" b="127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B28">
        <w:br/>
      </w:r>
      <w:r w:rsidR="00D10B28">
        <w:br/>
      </w:r>
    </w:p>
    <w:p w:rsidR="00D10B28" w:rsidRDefault="00D10B28" w:rsidP="00D10B28">
      <w:pPr>
        <w:pStyle w:val="Geenafstand"/>
        <w:numPr>
          <w:ilvl w:val="0"/>
          <w:numId w:val="1"/>
        </w:numPr>
      </w:pPr>
      <w:r>
        <w:t>Log niet in! Eerst moet u een account aanmaken en de code invoeren:</w:t>
      </w:r>
      <w:r>
        <w:br/>
      </w:r>
      <w:r>
        <w:br/>
      </w:r>
      <w:r>
        <w:rPr>
          <w:noProof/>
          <w:lang w:eastAsia="nl-NL"/>
        </w:rPr>
        <w:drawing>
          <wp:inline distT="0" distB="0" distL="0" distR="0">
            <wp:extent cx="5760720" cy="2415625"/>
            <wp:effectExtent l="0" t="0" r="0" b="381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lastRenderedPageBreak/>
        <w:br/>
      </w:r>
    </w:p>
    <w:p w:rsidR="00D10B28" w:rsidRDefault="00D10B28" w:rsidP="00D10B28">
      <w:pPr>
        <w:pStyle w:val="Geenafstand"/>
        <w:numPr>
          <w:ilvl w:val="0"/>
          <w:numId w:val="1"/>
        </w:numPr>
      </w:pPr>
      <w:r>
        <w:t>Op het volgende scherm kunt u die code wel invoeren! Kijk maar:</w:t>
      </w:r>
      <w:r>
        <w:br/>
      </w:r>
      <w:r>
        <w:br/>
      </w:r>
      <w:r>
        <w:rPr>
          <w:noProof/>
          <w:lang w:eastAsia="nl-NL"/>
        </w:rPr>
        <w:drawing>
          <wp:inline distT="0" distB="0" distL="0" distR="0">
            <wp:extent cx="5760720" cy="3980630"/>
            <wp:effectExtent l="0" t="0" r="0" b="127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</w:p>
    <w:p w:rsidR="00D10B28" w:rsidRDefault="00F70173" w:rsidP="00F70173">
      <w:pPr>
        <w:pStyle w:val="Geenafstand"/>
        <w:numPr>
          <w:ilvl w:val="0"/>
          <w:numId w:val="1"/>
        </w:numPr>
      </w:pPr>
      <w:r>
        <w:t>Dat kan er zo uitzien:</w:t>
      </w:r>
      <w:r>
        <w:br/>
      </w:r>
      <w:r w:rsidRPr="00F70173">
        <w:rPr>
          <w:noProof/>
          <w:lang w:eastAsia="nl-NL"/>
        </w:rPr>
        <w:t xml:space="preserve"> </w:t>
      </w:r>
      <w:r>
        <w:rPr>
          <w:noProof/>
          <w:lang w:eastAsia="nl-NL"/>
        </w:rPr>
        <w:drawing>
          <wp:inline distT="0" distB="0" distL="0" distR="0" wp14:anchorId="7AC06620" wp14:editId="421AC90B">
            <wp:extent cx="3190875" cy="248136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873" cy="248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br/>
      </w:r>
      <w:r>
        <w:rPr>
          <w:noProof/>
          <w:lang w:eastAsia="nl-NL"/>
        </w:rPr>
        <w:br/>
      </w:r>
      <w:r>
        <w:rPr>
          <w:noProof/>
          <w:lang w:eastAsia="nl-NL"/>
        </w:rPr>
        <w:br/>
      </w:r>
      <w:r>
        <w:rPr>
          <w:noProof/>
          <w:lang w:eastAsia="nl-NL"/>
        </w:rPr>
        <w:br/>
      </w:r>
      <w:r>
        <w:rPr>
          <w:noProof/>
          <w:lang w:eastAsia="nl-NL"/>
        </w:rPr>
        <w:br/>
      </w:r>
      <w:r>
        <w:rPr>
          <w:noProof/>
          <w:lang w:eastAsia="nl-NL"/>
        </w:rPr>
        <w:br/>
      </w:r>
      <w:r>
        <w:rPr>
          <w:noProof/>
          <w:lang w:eastAsia="nl-NL"/>
        </w:rPr>
        <w:lastRenderedPageBreak/>
        <w:br/>
      </w:r>
    </w:p>
    <w:p w:rsidR="00F70173" w:rsidRDefault="00F70173" w:rsidP="00F70173">
      <w:pPr>
        <w:pStyle w:val="Geenafstand"/>
        <w:numPr>
          <w:ilvl w:val="0"/>
          <w:numId w:val="1"/>
        </w:numPr>
      </w:pPr>
      <w:r>
        <w:rPr>
          <w:noProof/>
          <w:lang w:eastAsia="nl-NL"/>
        </w:rPr>
        <w:t>Nu komt u in het volgende veld en daar kunt u de naam van uw kind zien staan.</w:t>
      </w:r>
      <w:r>
        <w:rPr>
          <w:noProof/>
          <w:lang w:eastAsia="nl-NL"/>
        </w:rPr>
        <w:br/>
        <w:t>Alles goed? Dan kunt u door.</w:t>
      </w:r>
      <w:r>
        <w:rPr>
          <w:noProof/>
          <w:lang w:eastAsia="nl-NL"/>
        </w:rPr>
        <w:br/>
        <w:t>Denk wel aan het vinkje (aanklikken) en klik op verder.</w:t>
      </w:r>
      <w:r>
        <w:rPr>
          <w:noProof/>
          <w:lang w:eastAsia="nl-NL"/>
        </w:rPr>
        <w:br/>
      </w:r>
      <w:r>
        <w:rPr>
          <w:noProof/>
          <w:lang w:eastAsia="nl-NL"/>
        </w:rPr>
        <w:drawing>
          <wp:inline distT="0" distB="0" distL="0" distR="0">
            <wp:extent cx="5760720" cy="5067236"/>
            <wp:effectExtent l="0" t="0" r="0" b="63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6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br/>
      </w:r>
    </w:p>
    <w:p w:rsidR="00F70173" w:rsidRDefault="00F70173" w:rsidP="00F70173">
      <w:pPr>
        <w:pStyle w:val="Geenafstand"/>
        <w:numPr>
          <w:ilvl w:val="0"/>
          <w:numId w:val="1"/>
        </w:numPr>
      </w:pPr>
      <w:r>
        <w:rPr>
          <w:noProof/>
          <w:lang w:eastAsia="nl-NL"/>
        </w:rPr>
        <w:t>Er wordt nu een email verstuurd naar uw mailadres. Dus daar moet u daarna heen gaan.</w:t>
      </w:r>
      <w:r>
        <w:rPr>
          <w:noProof/>
          <w:lang w:eastAsia="nl-NL"/>
        </w:rPr>
        <w:br/>
      </w:r>
      <w:r>
        <w:rPr>
          <w:noProof/>
          <w:lang w:eastAsia="nl-NL"/>
        </w:rPr>
        <w:br/>
      </w:r>
      <w:r>
        <w:rPr>
          <w:noProof/>
          <w:lang w:eastAsia="nl-NL"/>
        </w:rPr>
        <w:drawing>
          <wp:inline distT="0" distB="0" distL="0" distR="0">
            <wp:extent cx="3600450" cy="2091148"/>
            <wp:effectExtent l="0" t="0" r="0" b="444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017" cy="209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br/>
      </w:r>
      <w:r>
        <w:rPr>
          <w:noProof/>
          <w:lang w:eastAsia="nl-NL"/>
        </w:rPr>
        <w:lastRenderedPageBreak/>
        <w:br/>
      </w:r>
    </w:p>
    <w:p w:rsidR="00F70173" w:rsidRDefault="00F70173" w:rsidP="00F70173">
      <w:pPr>
        <w:pStyle w:val="Geenafstand"/>
        <w:numPr>
          <w:ilvl w:val="0"/>
          <w:numId w:val="1"/>
        </w:numPr>
      </w:pPr>
      <w:r>
        <w:rPr>
          <w:noProof/>
          <w:lang w:eastAsia="nl-NL"/>
        </w:rPr>
        <w:t>In uw mailprogramma ziet u het volgende bericht:</w:t>
      </w:r>
      <w:r>
        <w:rPr>
          <w:noProof/>
          <w:lang w:eastAsia="nl-NL"/>
        </w:rPr>
        <w:br/>
      </w:r>
      <w:r>
        <w:rPr>
          <w:noProof/>
          <w:lang w:eastAsia="nl-NL"/>
        </w:rPr>
        <w:br/>
      </w:r>
      <w:r>
        <w:rPr>
          <w:noProof/>
          <w:lang w:eastAsia="nl-NL"/>
        </w:rPr>
        <w:drawing>
          <wp:inline distT="0" distB="0" distL="0" distR="0">
            <wp:extent cx="5760720" cy="4728418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2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br/>
      </w:r>
    </w:p>
    <w:p w:rsidR="00F70173" w:rsidRDefault="00F70173" w:rsidP="00F70173">
      <w:pPr>
        <w:pStyle w:val="Geenafstand"/>
        <w:numPr>
          <w:ilvl w:val="0"/>
          <w:numId w:val="1"/>
        </w:numPr>
      </w:pPr>
      <w:r>
        <w:rPr>
          <w:noProof/>
          <w:lang w:eastAsia="nl-NL"/>
        </w:rPr>
        <w:t xml:space="preserve">Ga weer terug naar </w:t>
      </w:r>
      <w:hyperlink r:id="rId15" w:history="1">
        <w:r w:rsidRPr="00B54AA3">
          <w:rPr>
            <w:rStyle w:val="Hyperlink"/>
            <w:noProof/>
            <w:lang w:eastAsia="nl-NL"/>
          </w:rPr>
          <w:t>http://sbo-degriffel.isy-school.nl</w:t>
        </w:r>
      </w:hyperlink>
      <w:r>
        <w:rPr>
          <w:noProof/>
          <w:lang w:eastAsia="nl-NL"/>
        </w:rPr>
        <w:t xml:space="preserve">   en log in met de gegevens die in uw mail stonden:</w:t>
      </w:r>
      <w:r>
        <w:rPr>
          <w:noProof/>
          <w:lang w:eastAsia="nl-NL"/>
        </w:rPr>
        <w:br/>
      </w:r>
      <w:r>
        <w:rPr>
          <w:noProof/>
          <w:lang w:eastAsia="nl-NL"/>
        </w:rPr>
        <w:br/>
      </w:r>
      <w:r>
        <w:rPr>
          <w:noProof/>
          <w:lang w:eastAsia="nl-NL"/>
        </w:rPr>
        <w:drawing>
          <wp:inline distT="0" distB="0" distL="0" distR="0">
            <wp:extent cx="3331087" cy="2357921"/>
            <wp:effectExtent l="0" t="0" r="3175" b="444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468" cy="236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br/>
      </w:r>
    </w:p>
    <w:p w:rsidR="00F70173" w:rsidRDefault="00F70173" w:rsidP="00485B82">
      <w:pPr>
        <w:pStyle w:val="Geenafstand"/>
        <w:numPr>
          <w:ilvl w:val="0"/>
          <w:numId w:val="1"/>
        </w:numPr>
      </w:pPr>
      <w:r>
        <w:lastRenderedPageBreak/>
        <w:t>Na het inloggen kunt u nog een groepsfilter instellen zodat u alleen de goede info krijgt en niet alles.</w:t>
      </w:r>
      <w:r>
        <w:br/>
      </w:r>
      <w:r>
        <w:br/>
      </w:r>
      <w:r w:rsidR="00485B82">
        <w:rPr>
          <w:noProof/>
          <w:lang w:eastAsia="nl-NL"/>
        </w:rPr>
        <w:drawing>
          <wp:inline distT="0" distB="0" distL="0" distR="0">
            <wp:extent cx="4998686" cy="3248173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15" cy="324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B82">
        <w:br/>
      </w:r>
    </w:p>
    <w:p w:rsidR="00485B82" w:rsidRDefault="00485B82" w:rsidP="00485B82">
      <w:pPr>
        <w:pStyle w:val="Geenafstand"/>
        <w:numPr>
          <w:ilvl w:val="0"/>
          <w:numId w:val="1"/>
        </w:numPr>
      </w:pPr>
      <w:r>
        <w:t>Kies de juiste groep:</w:t>
      </w:r>
      <w:r>
        <w:br/>
      </w:r>
      <w:r>
        <w:br/>
      </w:r>
      <w:r>
        <w:rPr>
          <w:noProof/>
          <w:lang w:eastAsia="nl-NL"/>
        </w:rPr>
        <w:drawing>
          <wp:inline distT="0" distB="0" distL="0" distR="0">
            <wp:extent cx="4638675" cy="3756224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142" cy="375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br/>
      </w:r>
      <w:r>
        <w:br/>
      </w:r>
      <w:r>
        <w:lastRenderedPageBreak/>
        <w:br/>
      </w:r>
    </w:p>
    <w:p w:rsidR="00485B82" w:rsidRDefault="00485B82" w:rsidP="00485B82">
      <w:pPr>
        <w:pStyle w:val="Geenafstand"/>
        <w:numPr>
          <w:ilvl w:val="0"/>
          <w:numId w:val="1"/>
        </w:numPr>
      </w:pPr>
      <w:r>
        <w:t>Vanaf nu :</w:t>
      </w:r>
      <w:r>
        <w:br/>
      </w:r>
      <w:r>
        <w:br/>
      </w:r>
      <w:r>
        <w:br/>
      </w:r>
      <w:r>
        <w:rPr>
          <w:noProof/>
          <w:lang w:eastAsia="nl-NL"/>
        </w:rPr>
        <w:drawing>
          <wp:inline distT="0" distB="0" distL="0" distR="0">
            <wp:extent cx="5760720" cy="4035722"/>
            <wp:effectExtent l="0" t="0" r="0" b="317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</w:p>
    <w:p w:rsidR="00485B82" w:rsidRDefault="00485B82" w:rsidP="00485B82">
      <w:pPr>
        <w:pStyle w:val="Geenafstand"/>
        <w:numPr>
          <w:ilvl w:val="0"/>
          <w:numId w:val="1"/>
        </w:numPr>
      </w:pPr>
      <w:r>
        <w:t>Wanneer er een bericht op ISY staat en de juf of meester klikte aan dat u een email moet krijgen, dan krijgt u dus een email dat er een bericht is op ISY.</w:t>
      </w:r>
      <w:r>
        <w:br/>
      </w:r>
      <w:r>
        <w:br/>
      </w:r>
      <w:r>
        <w:rPr>
          <w:noProof/>
          <w:lang w:eastAsia="nl-NL"/>
        </w:rPr>
        <w:drawing>
          <wp:inline distT="0" distB="0" distL="0" distR="0">
            <wp:extent cx="3981450" cy="2429744"/>
            <wp:effectExtent l="0" t="0" r="0" b="889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Hunter_20 Nov. 24 12.08.g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42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lastRenderedPageBreak/>
        <w:br/>
      </w:r>
    </w:p>
    <w:p w:rsidR="008961DA" w:rsidRDefault="00485B82" w:rsidP="008961DA">
      <w:pPr>
        <w:pStyle w:val="Geenafstand"/>
        <w:numPr>
          <w:ilvl w:val="0"/>
          <w:numId w:val="1"/>
        </w:numPr>
      </w:pPr>
      <w:r>
        <w:t>Klik op de blauwe link en u gaat vanzelf naar de inlog-pagina.</w:t>
      </w:r>
      <w:r>
        <w:br/>
        <w:t>Heeft u uw inloggegevens laten opslaan, dan kunt u waarschijnlijk gewoon verder klikken.</w:t>
      </w:r>
      <w:r>
        <w:br/>
      </w:r>
      <w:r>
        <w:br/>
      </w:r>
      <w:r>
        <w:br/>
        <w:t>U komt dan vervolgens vanzelf bij de nieuwspagina uit.</w:t>
      </w:r>
      <w:r>
        <w:br/>
        <w:t xml:space="preserve">En daar ziet u dan pas het nieuws. </w:t>
      </w:r>
      <w:r>
        <w:br/>
        <w:t>Let dus op:</w:t>
      </w:r>
      <w:r>
        <w:br/>
        <w:t>U krijgt niet het nieuws binnen als mail, maar u krijgt een link naar het nieuws toe. En op die andere pagina ziet u dus pas het nieuws.</w:t>
      </w:r>
      <w:r>
        <w:br/>
      </w:r>
      <w:r>
        <w:br/>
      </w:r>
      <w:r w:rsidR="008961DA">
        <w:rPr>
          <w:noProof/>
          <w:lang w:eastAsia="nl-NL"/>
        </w:rPr>
        <w:drawing>
          <wp:inline distT="0" distB="0" distL="0" distR="0" wp14:anchorId="0FC56D68" wp14:editId="3AA86DD7">
            <wp:extent cx="5096620" cy="4838700"/>
            <wp:effectExtent l="0" t="0" r="889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98338" cy="484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61DA">
        <w:br/>
      </w:r>
    </w:p>
    <w:p w:rsidR="008961DA" w:rsidRDefault="008961DA" w:rsidP="008961DA">
      <w:pPr>
        <w:pStyle w:val="Geenafstand"/>
        <w:ind w:left="720"/>
      </w:pPr>
    </w:p>
    <w:p w:rsidR="00485B82" w:rsidRPr="00EE51E3" w:rsidRDefault="00485B82" w:rsidP="008961DA">
      <w:pPr>
        <w:pStyle w:val="Geenafstand"/>
      </w:pPr>
      <w:r>
        <w:t>Veel plezier m</w:t>
      </w:r>
      <w:r w:rsidR="008961DA">
        <w:t>et ISY en succes met inloggen.</w:t>
      </w:r>
      <w:r w:rsidR="008961DA">
        <w:br/>
      </w:r>
      <w:r>
        <w:br/>
      </w:r>
      <w:r>
        <w:br/>
      </w:r>
      <w:r w:rsidR="008961DA">
        <w:t xml:space="preserve">Komt u er niet uit? </w:t>
      </w:r>
      <w:r w:rsidR="008961DA">
        <w:br/>
        <w:t xml:space="preserve">Stuur een mailtje naar: </w:t>
      </w:r>
      <w:hyperlink r:id="rId22" w:history="1">
        <w:r w:rsidR="008961DA" w:rsidRPr="00B54AA3">
          <w:rPr>
            <w:rStyle w:val="Hyperlink"/>
          </w:rPr>
          <w:t>redactie@sbo-degriffel.nl</w:t>
        </w:r>
      </w:hyperlink>
      <w:bookmarkStart w:id="0" w:name="_GoBack"/>
      <w:bookmarkEnd w:id="0"/>
      <w:r w:rsidR="008961DA">
        <w:br/>
      </w:r>
      <w:r w:rsidR="008961DA">
        <w:br/>
      </w:r>
    </w:p>
    <w:sectPr w:rsidR="00485B82" w:rsidRPr="00EE51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4341C"/>
    <w:multiLevelType w:val="hybridMultilevel"/>
    <w:tmpl w:val="70D8789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1E3"/>
    <w:rsid w:val="00065F27"/>
    <w:rsid w:val="00485B82"/>
    <w:rsid w:val="005A4AD6"/>
    <w:rsid w:val="005F0C19"/>
    <w:rsid w:val="008961DA"/>
    <w:rsid w:val="00BB32A7"/>
    <w:rsid w:val="00D10B28"/>
    <w:rsid w:val="00EE51E3"/>
    <w:rsid w:val="00F70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EE51E3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B3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B32A7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5F0C1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EE51E3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B3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B32A7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5F0C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1.emf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hyperlink" Target="http://www.sbo-degriffel.isy-school.nl" TargetMode="External"/><Relationship Id="rId12" Type="http://schemas.openxmlformats.org/officeDocument/2006/relationships/image" Target="media/image6.emf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gi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sbo-degriffel.isy-school.nl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hyperlink" Target="mailto:redactie@sbo-degriffel.nl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ADD5752A</Template>
  <TotalTime>115</TotalTime>
  <Pages>8</Pages>
  <Words>316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Systeembeheer</Company>
  <LinksUpToDate>false</LinksUpToDate>
  <CharactersWithSpaces>2050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Meese</dc:creator>
  <cp:lastModifiedBy>Paul Meese</cp:lastModifiedBy>
  <cp:revision>1</cp:revision>
  <dcterms:created xsi:type="dcterms:W3CDTF">2014-11-24T08:51:00Z</dcterms:created>
  <dcterms:modified xsi:type="dcterms:W3CDTF">2014-11-24T11:24:00Z</dcterms:modified>
</cp:coreProperties>
</file>